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1325880</wp:posOffset>
                </wp:positionV>
                <wp:extent cx="342900" cy="792480"/>
                <wp:effectExtent l="10160" t="4445" r="27940" b="2222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92480"/>
                        </a:xfrm>
                        <a:prstGeom prst="downArrow">
                          <a:avLst>
                            <a:gd name="adj1" fmla="val 50000"/>
                            <a:gd name="adj2" fmla="val 5777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7" type="#_x0000_t67" style="position:absolute;left:0pt;margin-left:312.75pt;margin-top:104.4pt;height:62.4pt;width:27pt;z-index:251658240;mso-width-relative:page;mso-height-relative:page;" fillcolor="#FFFFFF" filled="t" stroked="t" coordsize="21600,21600" o:gfxdata="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DKtJHZAAAACwEA&#10;AA8AAAAAAAAAAQAgAAAAIgAAAGRycy9kb3ducmV2LnhtbFBLAQIUABQAAAAIAIdO4kB24FdkGQIA&#10;ADkEAAAOAAAAAAAAAAEAIAAAACg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drawing>
          <wp:inline distT="0" distB="0" distL="114300" distR="114300">
            <wp:extent cx="5219700" cy="46958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981075</wp:posOffset>
                </wp:positionV>
                <wp:extent cx="228600" cy="396240"/>
                <wp:effectExtent l="12700" t="4445" r="25400" b="18415"/>
                <wp:wrapNone/>
                <wp:docPr id="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6240"/>
                        </a:xfrm>
                        <a:prstGeom prst="downArrow">
                          <a:avLst>
                            <a:gd name="adj1" fmla="val 50000"/>
                            <a:gd name="adj2" fmla="val 4333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67" type="#_x0000_t67" style="position:absolute;left:0pt;margin-left:26.25pt;margin-top:77.25pt;height:31.2pt;width:18pt;z-index:251659264;mso-width-relative:page;mso-height-relative:page;" fillcolor="#FFFFFF" filled="t" stroked="t" coordsize="21600,21600" o:gfxdata="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C3QcfXAAAACQEA&#10;AA8AAAAAAAAAAQAgAAAAIgAAAGRycy9kb3ducmV2LnhtbFBLAQIUABQAAAAIAIdO4kD2Ze2xGwIA&#10;ADkEAAAOAAAAAAAAAAEAIAAAACYBAABkcnMvZTJvRG9jLnhtbFBLBQYAAAAABgAGAFkBAACzBQAA&#10;AAA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drawing>
          <wp:inline distT="0" distB="0" distL="114300" distR="114300">
            <wp:extent cx="5238750" cy="3419475"/>
            <wp:effectExtent l="0" t="0" r="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1684020</wp:posOffset>
                </wp:positionV>
                <wp:extent cx="914400" cy="99060"/>
                <wp:effectExtent l="22225" t="5715" r="15875" b="9525"/>
                <wp:wrapNone/>
                <wp:docPr id="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060"/>
                        </a:xfrm>
                        <a:prstGeom prst="leftArrow">
                          <a:avLst>
                            <a:gd name="adj1" fmla="val 50000"/>
                            <a:gd name="adj2" fmla="val 23076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66" type="#_x0000_t66" style="position:absolute;left:0pt;margin-left:306pt;margin-top:132.6pt;height:7.8pt;width:72pt;z-index:251660288;mso-width-relative:page;mso-height-relative:page;" fillcolor="#FFFFFF" filled="t" stroked="t" coordsize="21600,21600" o:gfxdata="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NlS7zaAAAACwEAAA8AAAAA&#10;AAAAAQAgAAAAIgAAAGRycy9kb3ducmV2LnhtbFBLAQIUABQAAAAIAIdO4kDjHCh1EgIAACsEAAAO&#10;AAAAAAAAAAEAIAAAACkBAABkcnMvZTJvRG9jLnhtbFBLBQYAAAAABgAGAFkBAACtBQAAAAA=&#10;" adj="5399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48275" cy="3362325"/>
            <wp:effectExtent l="0" t="0" r="952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1188720</wp:posOffset>
                </wp:positionV>
                <wp:extent cx="228600" cy="495300"/>
                <wp:effectExtent l="10795" t="4445" r="27305" b="14605"/>
                <wp:wrapNone/>
                <wp:docPr id="4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95300"/>
                        </a:xfrm>
                        <a:prstGeom prst="downArrow">
                          <a:avLst>
                            <a:gd name="adj1" fmla="val 50000"/>
                            <a:gd name="adj2" fmla="val 54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67" type="#_x0000_t67" style="position:absolute;left:0pt;margin-left:342pt;margin-top:93.6pt;height:39pt;width:18pt;z-index:251661312;mso-width-relative:page;mso-height-relative:page;" fillcolor="#FFFFFF" filled="t" stroked="t" coordsize="21600,21600" o:gfxdata="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Pg9ahNgAAAALAQAA&#10;DwAAAAAAAAABACAAAAAiAAAAZHJzL2Rvd25yZXYueG1sUEsBAhQAFAAAAAgAh07iQGil9TkZAgAA&#10;OQQAAA4AAAAAAAAAAQAgAAAAJwEAAGRycy9lMm9Eb2MueG1sUEsFBgAAAAAGAAYAWQEAALIFAAAA&#10;AA==&#10;" adj="16201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drawing>
          <wp:inline distT="0" distB="0" distL="114300" distR="114300">
            <wp:extent cx="5238750" cy="416242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1287780</wp:posOffset>
                </wp:positionV>
                <wp:extent cx="228600" cy="1188720"/>
                <wp:effectExtent l="6985" t="13335" r="12065" b="17145"/>
                <wp:wrapNone/>
                <wp:docPr id="5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88720"/>
                        </a:xfrm>
                        <a:prstGeom prst="up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68" type="#_x0000_t68" style="position:absolute;left:0pt;margin-left:234pt;margin-top:101.4pt;height:93.6pt;width:18pt;z-index:251662336;mso-width-relative:page;mso-height-relative:page;" fillcolor="#FFFFFF" filled="t" stroked="t" coordsize="21600,21600" o:gfxdata="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NTAPB2AAAAAsBAAAP&#10;AAAAAAAAAAEAIAAAACIAAABkcnMvZG93bnJldi54bWxQSwECFAAUAAAACACHTuJAziKUkRgCAAA5&#10;BAAADgAAAAAAAAABACAAAAAnAQAAZHJzL2Uyb0RvYy54bWxQSwUGAAAAAAYABgBZAQAAsQUAAAAA&#10;" adj="5400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drawing>
          <wp:inline distT="0" distB="0" distL="114300" distR="114300">
            <wp:extent cx="5276850" cy="3076575"/>
            <wp:effectExtent l="0" t="0" r="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3566160</wp:posOffset>
                </wp:positionV>
                <wp:extent cx="1143000" cy="99060"/>
                <wp:effectExtent l="4445" t="5715" r="33655" b="9525"/>
                <wp:wrapNone/>
                <wp:docPr id="6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9060"/>
                        </a:xfrm>
                        <a:prstGeom prst="rightArrow">
                          <a:avLst>
                            <a:gd name="adj1" fmla="val 50000"/>
                            <a:gd name="adj2" fmla="val 28846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13" type="#_x0000_t13" style="position:absolute;left:0pt;margin-left:117pt;margin-top:280.8pt;height:7.8pt;width:90pt;z-index:251663360;mso-width-relative:page;mso-height-relative:page;" fillcolor="#FFFFFF" filled="t" stroked="t" coordsize="21600,21600" o:gfxdata="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mNO32wAAAAsBAAAP&#10;AAAAAAAAAAEAIAAAACIAAABkcnMvZG93bnJldi54bWxQSwECFAAUAAAACACHTuJAzzpZjhUCAAAt&#10;BAAADgAAAAAAAAABACAAAAAqAQAAZHJzL2Uyb0RvYy54bWxQSwUGAAAAAAYABgBZAQAAsQUAAAAA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19700" cy="4295775"/>
            <wp:effectExtent l="0" t="0" r="0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4177665</wp:posOffset>
                </wp:positionV>
                <wp:extent cx="114300" cy="990600"/>
                <wp:effectExtent l="5715" t="20955" r="13335" b="17145"/>
                <wp:wrapNone/>
                <wp:docPr id="7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0"/>
                        </a:xfrm>
                        <a:prstGeom prst="upArrow">
                          <a:avLst>
                            <a:gd name="adj1" fmla="val 50000"/>
                            <a:gd name="adj2" fmla="val 2166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68" type="#_x0000_t68" style="position:absolute;left:0pt;margin-left:77.25pt;margin-top:328.95pt;height:78pt;width:9pt;z-index:251664384;mso-width-relative:page;mso-height-relative:page;" fillcolor="#FFFFFF" filled="t" stroked="t" coordsize="21600,21600" o:gfxdata="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+m4+TbAAAACwEA&#10;AA8AAAAAAAAAAQAgAAAAIgAAAGRycy9kb3ducmV2LnhtbFBLAQIUABQAAAAIAIdO4kDbLQYLFwIA&#10;ADgEAAAOAAAAAAAAAAEAIAAAACoBAABkcnMvZTJvRG9jLnhtbFBLBQYAAAAABgAGAFkBAACzBQAA&#10;AAA=&#10;" adj="5399,540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drawing>
          <wp:inline distT="0" distB="0" distL="114300" distR="114300">
            <wp:extent cx="5267325" cy="4219575"/>
            <wp:effectExtent l="0" t="0" r="952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9700" cy="1695450"/>
            <wp:effectExtent l="0" t="0" r="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B0979"/>
    <w:rsid w:val="00244558"/>
    <w:rsid w:val="00614EC7"/>
    <w:rsid w:val="007A0EB2"/>
    <w:rsid w:val="00916159"/>
    <w:rsid w:val="00A93CD3"/>
    <w:rsid w:val="00AD4A82"/>
    <w:rsid w:val="198B0979"/>
    <w:rsid w:val="3BC76D13"/>
    <w:rsid w:val="5CEE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3</Words>
  <Characters>20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2017-03-24T05:40:00Z</dcterms:created>
  <dc:creator>admin</dc:creator>
  <cp:lastModifiedBy>山体-石宏</cp:lastModifiedBy>
  <dcterms:modified xsi:type="dcterms:W3CDTF">2018-07-10T01:00:05Z</dcterms:modified>
  <dc:title>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